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A0B" w:rsidRDefault="00670CDB" w:rsidP="003C1CD8">
      <w:bookmarkStart w:id="0" w:name="_GoBack"/>
      <w:bookmarkEnd w:id="0"/>
      <w:r>
        <w:rPr>
          <w:rFonts w:ascii="Times New Roman" w:hAnsi="Times New Roman"/>
          <w:noProof/>
          <w:color w:val="auto"/>
          <w:kern w:val="0"/>
          <w:sz w:val="24"/>
          <w:szCs w:val="24"/>
          <w:lang w:val="nb-NO" w:eastAsia="nb-NO"/>
        </w:rPr>
        <w:drawing>
          <wp:anchor distT="0" distB="0" distL="114300" distR="114300" simplePos="0" relativeHeight="251658752" behindDoc="1" locked="0" layoutInCell="0" allowOverlap="1" wp14:anchorId="699FCC36" wp14:editId="326A1852">
            <wp:simplePos x="0" y="0"/>
            <wp:positionH relativeFrom="page">
              <wp:posOffset>476250</wp:posOffset>
            </wp:positionH>
            <wp:positionV relativeFrom="page">
              <wp:posOffset>66675</wp:posOffset>
            </wp:positionV>
            <wp:extent cx="6858000" cy="9144000"/>
            <wp:effectExtent l="19050" t="0" r="0" b="0"/>
            <wp:wrapNone/>
            <wp:docPr id="1" name="Picture 0" descr="stationary_bkgrnd_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ary_bkgrnd_V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b-NO" w:eastAsia="nb-NO"/>
        </w:rPr>
        <w:drawing>
          <wp:inline distT="0" distB="0" distL="0" distR="0" wp14:anchorId="3CD49FEB" wp14:editId="4407DF13">
            <wp:extent cx="1343025" cy="981075"/>
            <wp:effectExtent l="0" t="0" r="0" b="0"/>
            <wp:docPr id="5" name="Picture 5" descr="Image result for speider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 result for speiderlogo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:lang w:val="nb-NO" w:eastAsia="nb-NO"/>
        </w:rPr>
        <mc:AlternateContent>
          <mc:Choice Requires="wps">
            <w:drawing>
              <wp:anchor distT="36576" distB="36576" distL="36576" distR="36576" simplePos="0" relativeHeight="251661312" behindDoc="0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5608320" cy="9521190"/>
                <wp:effectExtent l="0" t="0" r="0" b="381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320" cy="952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51385" w:rsidRPr="00251385" w:rsidRDefault="00251385" w:rsidP="00251385">
                            <w:pPr>
                              <w:rPr>
                                <w:b/>
                                <w:sz w:val="40"/>
                                <w:szCs w:val="40"/>
                                <w:lang w:val="nb-NO"/>
                              </w:rPr>
                            </w:pPr>
                            <w:r w:rsidRPr="00251385">
                              <w:rPr>
                                <w:b/>
                                <w:sz w:val="40"/>
                                <w:szCs w:val="40"/>
                                <w:lang w:val="nb-NO"/>
                              </w:rPr>
                              <w:t xml:space="preserve">Felles speiderleir 2018, </w:t>
                            </w:r>
                            <w:proofErr w:type="spellStart"/>
                            <w:r w:rsidRPr="00251385">
                              <w:rPr>
                                <w:b/>
                                <w:sz w:val="40"/>
                                <w:szCs w:val="40"/>
                                <w:lang w:val="nb-NO"/>
                              </w:rPr>
                              <w:t>Tredalen</w:t>
                            </w:r>
                            <w:proofErr w:type="spellEnd"/>
                            <w:r w:rsidRPr="00251385">
                              <w:rPr>
                                <w:b/>
                                <w:sz w:val="40"/>
                                <w:szCs w:val="40"/>
                                <w:lang w:val="nb-NO"/>
                              </w:rPr>
                              <w:t xml:space="preserve"> på Hvaler</w:t>
                            </w:r>
                            <w:r w:rsidRPr="00251385">
                              <w:rPr>
                                <w:b/>
                                <w:sz w:val="40"/>
                                <w:szCs w:val="40"/>
                                <w:lang w:val="nb-NO"/>
                              </w:rPr>
                              <w:tab/>
                            </w:r>
                          </w:p>
                          <w:p w:rsidR="00251385" w:rsidRPr="00BB574C" w:rsidRDefault="00251385" w:rsidP="00251385">
                            <w:pPr>
                              <w:rPr>
                                <w:b/>
                                <w:sz w:val="28"/>
                                <w:szCs w:val="28"/>
                                <w:lang w:val="nb-NO"/>
                              </w:rPr>
                            </w:pPr>
                            <w:r w:rsidRPr="00BB574C">
                              <w:rPr>
                                <w:b/>
                                <w:sz w:val="28"/>
                                <w:szCs w:val="28"/>
                                <w:lang w:val="nb-NO"/>
                              </w:rPr>
                              <w:t>Når: 28.juli-04.juli 2018</w:t>
                            </w:r>
                          </w:p>
                          <w:p w:rsidR="00251385" w:rsidRPr="00BB574C" w:rsidRDefault="00251385" w:rsidP="00251385">
                            <w:pPr>
                              <w:rPr>
                                <w:b/>
                                <w:sz w:val="28"/>
                                <w:szCs w:val="28"/>
                                <w:lang w:val="nb-NO"/>
                              </w:rPr>
                            </w:pPr>
                            <w:r w:rsidRPr="00BB574C">
                              <w:rPr>
                                <w:b/>
                                <w:sz w:val="28"/>
                                <w:szCs w:val="28"/>
                                <w:lang w:val="nb-NO"/>
                              </w:rPr>
                              <w:t xml:space="preserve">Hvor: </w:t>
                            </w:r>
                            <w:proofErr w:type="spellStart"/>
                            <w:r w:rsidRPr="00BB574C">
                              <w:rPr>
                                <w:b/>
                                <w:sz w:val="28"/>
                                <w:szCs w:val="28"/>
                                <w:lang w:val="nb-NO"/>
                              </w:rPr>
                              <w:t>Tredalen</w:t>
                            </w:r>
                            <w:proofErr w:type="spellEnd"/>
                            <w:r w:rsidRPr="00BB574C">
                              <w:rPr>
                                <w:b/>
                                <w:sz w:val="28"/>
                                <w:szCs w:val="28"/>
                                <w:lang w:val="nb-NO"/>
                              </w:rPr>
                              <w:t xml:space="preserve">, Hvaler, Østfold </w:t>
                            </w:r>
                          </w:p>
                          <w:p w:rsidR="00251385" w:rsidRPr="00251385" w:rsidRDefault="005534AA" w:rsidP="00251385">
                            <w:pPr>
                              <w:rPr>
                                <w:lang w:val="nb-NO"/>
                              </w:rPr>
                            </w:pPr>
                            <w:hyperlink r:id="rId8" w:history="1">
                              <w:r w:rsidR="00251385" w:rsidRPr="00251385">
                                <w:rPr>
                                  <w:rStyle w:val="Hyperkobling"/>
                                  <w:lang w:val="nb-NO"/>
                                </w:rPr>
                                <w:t>https://www.google.no/maps/place/Tredalen+Speidersenter/@59.1012091,10.9238078,17z/data=!3m1!4b1!4m5!3m4!1s0x46441e9f7e6fae77:0x1f85f74f5a791468!8m2!3d59.1012064!4d10.9259965</w:t>
                              </w:r>
                            </w:hyperlink>
                            <w:r w:rsidR="00251385" w:rsidRPr="00251385">
                              <w:rPr>
                                <w:lang w:val="nb-NO"/>
                              </w:rPr>
                              <w:t xml:space="preserve"> </w:t>
                            </w:r>
                          </w:p>
                          <w:p w:rsidR="00251385" w:rsidRPr="00251385" w:rsidRDefault="00251385" w:rsidP="00251385">
                            <w:pPr>
                              <w:rPr>
                                <w:lang w:val="nb-NO"/>
                              </w:rPr>
                            </w:pPr>
                          </w:p>
                          <w:p w:rsidR="00251385" w:rsidRPr="00251385" w:rsidRDefault="00251385" w:rsidP="00251385">
                            <w:pPr>
                              <w:rPr>
                                <w:lang w:val="nb-NO"/>
                              </w:rPr>
                            </w:pPr>
                            <w:r w:rsidRPr="00251385">
                              <w:rPr>
                                <w:b/>
                                <w:lang w:val="nb-NO"/>
                              </w:rPr>
                              <w:t>Med hvem:</w:t>
                            </w:r>
                            <w:r w:rsidRPr="00251385">
                              <w:rPr>
                                <w:lang w:val="nb-NO"/>
                              </w:rPr>
                              <w:t xml:space="preserve"> Tønsberg speidergruppe, Oseberg speidergruppe, 1. Nøtterøy Speidergruppe og Eik speidergruppe.</w:t>
                            </w:r>
                          </w:p>
                          <w:p w:rsidR="00251385" w:rsidRPr="00251385" w:rsidRDefault="00251385" w:rsidP="00251385">
                            <w:pPr>
                              <w:rPr>
                                <w:lang w:val="nb-NO"/>
                              </w:rPr>
                            </w:pPr>
                            <w:r w:rsidRPr="00251385">
                              <w:rPr>
                                <w:b/>
                                <w:lang w:val="nb-NO"/>
                              </w:rPr>
                              <w:t>Hvem kan delta</w:t>
                            </w:r>
                            <w:r w:rsidRPr="00251385">
                              <w:rPr>
                                <w:lang w:val="nb-NO"/>
                              </w:rPr>
                              <w:t>: alle speidere i tropp, rovere og ledere.</w:t>
                            </w:r>
                          </w:p>
                          <w:p w:rsidR="00251385" w:rsidRPr="00251385" w:rsidRDefault="00251385" w:rsidP="00251385">
                            <w:pPr>
                              <w:rPr>
                                <w:lang w:val="nb-NO"/>
                              </w:rPr>
                            </w:pPr>
                            <w:r w:rsidRPr="00251385">
                              <w:rPr>
                                <w:b/>
                                <w:lang w:val="nb-NO"/>
                              </w:rPr>
                              <w:t>Hvor mye koster leiren</w:t>
                            </w:r>
                            <w:r w:rsidR="003E71A3">
                              <w:rPr>
                                <w:b/>
                                <w:lang w:val="nb-NO"/>
                              </w:rPr>
                              <w:t>:</w:t>
                            </w:r>
                            <w:r w:rsidRPr="00251385">
                              <w:rPr>
                                <w:lang w:val="nb-NO"/>
                              </w:rPr>
                              <w:t xml:space="preserve"> kr. 1.700,- pr. person</w:t>
                            </w:r>
                            <w:r w:rsidR="003E71A3">
                              <w:rPr>
                                <w:lang w:val="nb-NO"/>
                              </w:rPr>
                              <w:t xml:space="preserve"> + transport (felles buss)</w:t>
                            </w:r>
                          </w:p>
                          <w:p w:rsidR="00251385" w:rsidRPr="00251385" w:rsidRDefault="00251385" w:rsidP="00251385">
                            <w:pPr>
                              <w:rPr>
                                <w:b/>
                                <w:lang w:val="nb-NO"/>
                              </w:rPr>
                            </w:pPr>
                            <w:r w:rsidRPr="00251385">
                              <w:rPr>
                                <w:b/>
                                <w:lang w:val="nb-NO"/>
                              </w:rPr>
                              <w:t xml:space="preserve">Påmeldingsfrist med del betaling: 15.februar 2018 kr. 500,- </w:t>
                            </w:r>
                            <w:proofErr w:type="spellStart"/>
                            <w:r w:rsidRPr="00251385">
                              <w:rPr>
                                <w:b/>
                                <w:lang w:val="nb-NO"/>
                              </w:rPr>
                              <w:t>pr.person</w:t>
                            </w:r>
                            <w:proofErr w:type="spellEnd"/>
                          </w:p>
                          <w:p w:rsidR="00251385" w:rsidRPr="00251385" w:rsidRDefault="00251385" w:rsidP="00251385">
                            <w:pPr>
                              <w:rPr>
                                <w:lang w:val="nb-NO"/>
                              </w:rPr>
                            </w:pPr>
                            <w:r w:rsidRPr="00251385">
                              <w:rPr>
                                <w:lang w:val="nb-NO"/>
                              </w:rPr>
                              <w:t>Endelig påmelding og innbetaling av resten av leirkontingent: 15.mai 2018</w:t>
                            </w:r>
                          </w:p>
                          <w:p w:rsidR="00251385" w:rsidRDefault="00251385" w:rsidP="00251385">
                            <w:pPr>
                              <w:rPr>
                                <w:lang w:val="nb-NO"/>
                              </w:rPr>
                            </w:pPr>
                          </w:p>
                          <w:p w:rsidR="00251385" w:rsidRPr="00251385" w:rsidRDefault="00251385" w:rsidP="00251385">
                            <w:pPr>
                              <w:rPr>
                                <w:lang w:val="nb-NO"/>
                              </w:rPr>
                            </w:pPr>
                            <w:r w:rsidRPr="00251385">
                              <w:rPr>
                                <w:lang w:val="nb-NO"/>
                              </w:rPr>
                              <w:t>Dette blir en liten</w:t>
                            </w:r>
                            <w:r>
                              <w:rPr>
                                <w:lang w:val="nb-NO"/>
                              </w:rPr>
                              <w:t xml:space="preserve"> og </w:t>
                            </w:r>
                            <w:r w:rsidRPr="00251385">
                              <w:rPr>
                                <w:lang w:val="nb-NO"/>
                              </w:rPr>
                              <w:t>koselig leir sammen med andre grupper</w:t>
                            </w:r>
                            <w:r>
                              <w:rPr>
                                <w:lang w:val="nb-NO"/>
                              </w:rPr>
                              <w:t xml:space="preserve"> vi kjenner godt</w:t>
                            </w:r>
                            <w:r w:rsidRPr="00251385">
                              <w:rPr>
                                <w:lang w:val="nb-NO"/>
                              </w:rPr>
                              <w:t>. Vi tenker at vi skal ha</w:t>
                            </w:r>
                            <w:r>
                              <w:rPr>
                                <w:lang w:val="nb-NO"/>
                              </w:rPr>
                              <w:t xml:space="preserve"> en</w:t>
                            </w:r>
                            <w:r w:rsidRPr="00251385">
                              <w:rPr>
                                <w:lang w:val="nb-NO"/>
                              </w:rPr>
                              <w:t xml:space="preserve"> </w:t>
                            </w:r>
                            <w:r>
                              <w:rPr>
                                <w:lang w:val="nb-NO"/>
                              </w:rPr>
                              <w:t>litt</w:t>
                            </w:r>
                            <w:r w:rsidRPr="00251385">
                              <w:rPr>
                                <w:lang w:val="nb-NO"/>
                              </w:rPr>
                              <w:t xml:space="preserve"> annerledes leir</w:t>
                            </w:r>
                            <w:r>
                              <w:rPr>
                                <w:lang w:val="nb-NO"/>
                              </w:rPr>
                              <w:t xml:space="preserve"> der patruljene står i fokus</w:t>
                            </w:r>
                            <w:r w:rsidRPr="00251385">
                              <w:rPr>
                                <w:lang w:val="nb-NO"/>
                              </w:rPr>
                              <w:t>.</w:t>
                            </w:r>
                            <w:r>
                              <w:rPr>
                                <w:lang w:val="nb-NO"/>
                              </w:rPr>
                              <w:t xml:space="preserve"> Programmet vil naturlig nok ha hovedfokus på det våte element, med kano, kajakk og bading. Det blir mulighet for flåte</w:t>
                            </w:r>
                            <w:r w:rsidR="00BB574C">
                              <w:rPr>
                                <w:lang w:val="nb-NO"/>
                              </w:rPr>
                              <w:t>-</w:t>
                            </w:r>
                            <w:r>
                              <w:rPr>
                                <w:lang w:val="nb-NO"/>
                              </w:rPr>
                              <w:t>bygge konkurranse</w:t>
                            </w:r>
                            <w:r w:rsidR="00BB574C">
                              <w:rPr>
                                <w:lang w:val="nb-NO"/>
                              </w:rPr>
                              <w:t xml:space="preserve"> og mye annet </w:t>
                            </w:r>
                            <w:r w:rsidRPr="00251385">
                              <w:rPr>
                                <w:lang w:val="nb-NO"/>
                              </w:rPr>
                              <w:t>spennende</w:t>
                            </w:r>
                            <w:r w:rsidR="00BB574C">
                              <w:rPr>
                                <w:lang w:val="nb-NO"/>
                              </w:rPr>
                              <w:t xml:space="preserve"> og lærerikt.</w:t>
                            </w:r>
                          </w:p>
                          <w:p w:rsidR="00251385" w:rsidRPr="00251385" w:rsidRDefault="00251385" w:rsidP="00251385">
                            <w:pPr>
                              <w:rPr>
                                <w:lang w:val="nb-NO"/>
                              </w:rPr>
                            </w:pPr>
                          </w:p>
                          <w:p w:rsidR="00251385" w:rsidRPr="00BB574C" w:rsidRDefault="00BB574C" w:rsidP="00251385">
                            <w:pPr>
                              <w:rPr>
                                <w:b/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lang w:val="nb-NO"/>
                              </w:rPr>
                              <w:t>Forhåndsoppgave</w:t>
                            </w:r>
                          </w:p>
                          <w:p w:rsidR="00251385" w:rsidRPr="00251385" w:rsidRDefault="00251385" w:rsidP="00251385">
                            <w:pPr>
                              <w:rPr>
                                <w:lang w:val="nb-NO"/>
                              </w:rPr>
                            </w:pPr>
                            <w:r w:rsidRPr="00251385">
                              <w:rPr>
                                <w:lang w:val="nb-NO"/>
                              </w:rPr>
                              <w:t>Oppgavene til hver patrulje blir:</w:t>
                            </w:r>
                          </w:p>
                          <w:p w:rsidR="00251385" w:rsidRPr="00251385" w:rsidRDefault="00251385" w:rsidP="0025138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lang w:val="nb-NO"/>
                              </w:rPr>
                            </w:pPr>
                            <w:r w:rsidRPr="00251385">
                              <w:rPr>
                                <w:lang w:val="nb-NO"/>
                              </w:rPr>
                              <w:t xml:space="preserve">Patruljen skal lage 2 middager sammen, før leiren. </w:t>
                            </w:r>
                            <w:r w:rsidR="00BB574C" w:rsidRPr="00251385">
                              <w:rPr>
                                <w:lang w:val="nb-NO"/>
                              </w:rPr>
                              <w:t>(Da</w:t>
                            </w:r>
                            <w:r w:rsidRPr="00251385">
                              <w:rPr>
                                <w:lang w:val="nb-NO"/>
                              </w:rPr>
                              <w:t xml:space="preserve"> gjelder ikke pølser, pizza elle taco) og oppskriften skal skrives opp og levers inn før 15.mai.</w:t>
                            </w:r>
                          </w:p>
                          <w:p w:rsidR="00251385" w:rsidRPr="00251385" w:rsidRDefault="00251385" w:rsidP="0025138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lang w:val="nb-NO"/>
                              </w:rPr>
                            </w:pPr>
                            <w:r w:rsidRPr="00251385">
                              <w:rPr>
                                <w:lang w:val="nb-NO"/>
                              </w:rPr>
                              <w:t xml:space="preserve">Patruljen skal lages 2 desserter sammen, før leiren. </w:t>
                            </w:r>
                            <w:r w:rsidR="00BB574C" w:rsidRPr="00251385">
                              <w:rPr>
                                <w:lang w:val="nb-NO"/>
                              </w:rPr>
                              <w:t>(Gele</w:t>
                            </w:r>
                            <w:r w:rsidRPr="00251385">
                              <w:rPr>
                                <w:lang w:val="nb-NO"/>
                              </w:rPr>
                              <w:t>, sjokoladepudding mm. Som er ferdig laget telles ikke) og oppskriften skal skrives opp og levers inn før 15.mai.</w:t>
                            </w:r>
                          </w:p>
                          <w:p w:rsidR="00251385" w:rsidRPr="00251385" w:rsidRDefault="00BB574C" w:rsidP="0025138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A</w:t>
                            </w:r>
                            <w:r w:rsidR="00251385" w:rsidRPr="00251385">
                              <w:rPr>
                                <w:lang w:val="nb-NO"/>
                              </w:rPr>
                              <w:t>lle skal ha laget hver sin bestikkpose, før leiren.</w:t>
                            </w:r>
                          </w:p>
                          <w:p w:rsidR="00251385" w:rsidRPr="00251385" w:rsidRDefault="00670CDB" w:rsidP="00251385">
                            <w:pPr>
                              <w:rPr>
                                <w:lang w:val="nb-NO"/>
                              </w:rPr>
                            </w:pPr>
                            <w:r>
                              <w:rPr>
                                <w:noProof/>
                                <w:lang w:val="nb-NO" w:eastAsia="nb-NO"/>
                              </w:rPr>
                              <w:drawing>
                                <wp:inline distT="0" distB="0" distL="0" distR="0" wp14:anchorId="27901CA3" wp14:editId="5EA76830">
                                  <wp:extent cx="1990725" cy="1323975"/>
                                  <wp:effectExtent l="0" t="0" r="9525" b="9525"/>
                                  <wp:docPr id="4" name="Picture 4" descr="http://booking.speiding.no/bookingfrontend/?menuaction=bookingfrontend.uidocument_building.download&amp;id=4&amp;filter_owner_id=1&amp;click_history=93a5e725c4c0e54cb2f3ce5a34d7017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http://booking.speiding.no/bookingfrontend/?menuaction=bookingfrontend.uidocument_building.download&amp;id=4&amp;filter_owner_id=1&amp;click_history=93a5e725c4c0e54cb2f3ce5a34d7017e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0725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nb-NO" w:eastAsia="nb-NO"/>
                              </w:rPr>
                              <w:drawing>
                                <wp:inline distT="0" distB="0" distL="0" distR="0" wp14:anchorId="3DF9E2B3" wp14:editId="367ABB67">
                                  <wp:extent cx="2057400" cy="1377315"/>
                                  <wp:effectExtent l="0" t="0" r="0" b="0"/>
                                  <wp:docPr id="3" name="Picture 3" descr="http://booking.speiding.no/bookingfrontend/?menuaction=bookingfrontend.uidocument_building.download&amp;id=3&amp;filter_owner_id=1&amp;click_history=ce9fb637de28e2f07e2bc9a48524734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http://booking.speiding.no/bookingfrontend/?menuaction=bookingfrontend.uidocument_building.download&amp;id=3&amp;filter_owner_id=1&amp;click_history=ce9fb637de28e2f07e2bc9a48524734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0" cy="1377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51385" w:rsidRPr="00670CDB" w:rsidRDefault="00BB574C" w:rsidP="00251385">
                            <w:pPr>
                              <w:rPr>
                                <w:b/>
                                <w:sz w:val="32"/>
                                <w:szCs w:val="32"/>
                                <w:lang w:val="nb-NO"/>
                              </w:rPr>
                            </w:pPr>
                            <w:r w:rsidRPr="00670CDB">
                              <w:rPr>
                                <w:b/>
                                <w:sz w:val="32"/>
                                <w:szCs w:val="32"/>
                                <w:lang w:val="nb-NO"/>
                              </w:rPr>
                              <w:t>Det k</w:t>
                            </w:r>
                            <w:r w:rsidR="00251385" w:rsidRPr="00670CDB">
                              <w:rPr>
                                <w:b/>
                                <w:sz w:val="32"/>
                                <w:szCs w:val="32"/>
                                <w:lang w:val="nb-NO"/>
                              </w:rPr>
                              <w:t>ommer flere detaljer etter påmelding 15.februar</w:t>
                            </w:r>
                          </w:p>
                          <w:p w:rsidR="003C1CD8" w:rsidRPr="00251385" w:rsidRDefault="003C1CD8" w:rsidP="003C1CD8">
                            <w:pPr>
                              <w:rPr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vert="horz" wrap="square" lIns="457200" tIns="457200" rIns="457200" bIns="457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41.6pt;height:749.7pt;z-index:251661312;visibility:visible;mso-wrap-style:square;mso-width-percent:0;mso-height-percent:0;mso-wrap-distance-left:2.88pt;mso-wrap-distance-top:2.88pt;mso-wrap-distance-right:2.88pt;mso-wrap-distance-bottom:2.88pt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" o:allowincell="f" filled="f" stroked="f" strokecolor="black [0]" insetpen="t">
                <v:textbox inset="36pt,36pt,36pt,36pt">
                  <w:txbxContent>
                    <w:p w:rsidR="00251385" w:rsidRPr="00251385" w:rsidRDefault="00251385" w:rsidP="00251385">
                      <w:pPr>
                        <w:rPr>
                          <w:b/>
                          <w:sz w:val="40"/>
                          <w:szCs w:val="40"/>
                          <w:lang w:val="nb-NO"/>
                        </w:rPr>
                      </w:pPr>
                      <w:r w:rsidRPr="00251385">
                        <w:rPr>
                          <w:b/>
                          <w:sz w:val="40"/>
                          <w:szCs w:val="40"/>
                          <w:lang w:val="nb-NO"/>
                        </w:rPr>
                        <w:t xml:space="preserve">Felles speiderleir 2018, </w:t>
                      </w:r>
                      <w:proofErr w:type="spellStart"/>
                      <w:r w:rsidRPr="00251385">
                        <w:rPr>
                          <w:b/>
                          <w:sz w:val="40"/>
                          <w:szCs w:val="40"/>
                          <w:lang w:val="nb-NO"/>
                        </w:rPr>
                        <w:t>Tredalen</w:t>
                      </w:r>
                      <w:proofErr w:type="spellEnd"/>
                      <w:r w:rsidRPr="00251385">
                        <w:rPr>
                          <w:b/>
                          <w:sz w:val="40"/>
                          <w:szCs w:val="40"/>
                          <w:lang w:val="nb-NO"/>
                        </w:rPr>
                        <w:t xml:space="preserve"> på Hvaler</w:t>
                      </w:r>
                      <w:r w:rsidRPr="00251385">
                        <w:rPr>
                          <w:b/>
                          <w:sz w:val="40"/>
                          <w:szCs w:val="40"/>
                          <w:lang w:val="nb-NO"/>
                        </w:rPr>
                        <w:tab/>
                      </w:r>
                    </w:p>
                    <w:p w:rsidR="00251385" w:rsidRPr="00BB574C" w:rsidRDefault="00251385" w:rsidP="00251385">
                      <w:pPr>
                        <w:rPr>
                          <w:b/>
                          <w:sz w:val="28"/>
                          <w:szCs w:val="28"/>
                          <w:lang w:val="nb-NO"/>
                        </w:rPr>
                      </w:pPr>
                      <w:r w:rsidRPr="00BB574C">
                        <w:rPr>
                          <w:b/>
                          <w:sz w:val="28"/>
                          <w:szCs w:val="28"/>
                          <w:lang w:val="nb-NO"/>
                        </w:rPr>
                        <w:t>Når: 28.juli-04.juli 2018</w:t>
                      </w:r>
                    </w:p>
                    <w:p w:rsidR="00251385" w:rsidRPr="00BB574C" w:rsidRDefault="00251385" w:rsidP="00251385">
                      <w:pPr>
                        <w:rPr>
                          <w:b/>
                          <w:sz w:val="28"/>
                          <w:szCs w:val="28"/>
                          <w:lang w:val="nb-NO"/>
                        </w:rPr>
                      </w:pPr>
                      <w:r w:rsidRPr="00BB574C">
                        <w:rPr>
                          <w:b/>
                          <w:sz w:val="28"/>
                          <w:szCs w:val="28"/>
                          <w:lang w:val="nb-NO"/>
                        </w:rPr>
                        <w:t xml:space="preserve">Hvor: </w:t>
                      </w:r>
                      <w:proofErr w:type="spellStart"/>
                      <w:r w:rsidRPr="00BB574C">
                        <w:rPr>
                          <w:b/>
                          <w:sz w:val="28"/>
                          <w:szCs w:val="28"/>
                          <w:lang w:val="nb-NO"/>
                        </w:rPr>
                        <w:t>Tredalen</w:t>
                      </w:r>
                      <w:proofErr w:type="spellEnd"/>
                      <w:r w:rsidRPr="00BB574C">
                        <w:rPr>
                          <w:b/>
                          <w:sz w:val="28"/>
                          <w:szCs w:val="28"/>
                          <w:lang w:val="nb-NO"/>
                        </w:rPr>
                        <w:t xml:space="preserve">, Hvaler, Østfold </w:t>
                      </w:r>
                    </w:p>
                    <w:p w:rsidR="00251385" w:rsidRPr="00251385" w:rsidRDefault="003E71A3" w:rsidP="00251385">
                      <w:pPr>
                        <w:rPr>
                          <w:lang w:val="nb-NO"/>
                        </w:rPr>
                      </w:pPr>
                      <w:hyperlink r:id="rId11" w:history="1">
                        <w:r w:rsidR="00251385" w:rsidRPr="00251385">
                          <w:rPr>
                            <w:rStyle w:val="Hyperkobling"/>
                            <w:lang w:val="nb-NO"/>
                          </w:rPr>
                          <w:t>https://www.google.no/maps/place/Tredalen+Speidersenter/@59.1012091,10.9238078,17z/data=!3m1!4b1!4m5!3m4!1s0x46441e9f7e6fae77:0x1f85f74f5a791468!8m2!3d59.1012064!4d10.9259965</w:t>
                        </w:r>
                      </w:hyperlink>
                      <w:r w:rsidR="00251385" w:rsidRPr="00251385">
                        <w:rPr>
                          <w:lang w:val="nb-NO"/>
                        </w:rPr>
                        <w:t xml:space="preserve"> </w:t>
                      </w:r>
                    </w:p>
                    <w:p w:rsidR="00251385" w:rsidRPr="00251385" w:rsidRDefault="00251385" w:rsidP="00251385">
                      <w:pPr>
                        <w:rPr>
                          <w:lang w:val="nb-NO"/>
                        </w:rPr>
                      </w:pPr>
                    </w:p>
                    <w:p w:rsidR="00251385" w:rsidRPr="00251385" w:rsidRDefault="00251385" w:rsidP="00251385">
                      <w:pPr>
                        <w:rPr>
                          <w:lang w:val="nb-NO"/>
                        </w:rPr>
                      </w:pPr>
                      <w:r w:rsidRPr="00251385">
                        <w:rPr>
                          <w:b/>
                          <w:lang w:val="nb-NO"/>
                        </w:rPr>
                        <w:t>Med hvem:</w:t>
                      </w:r>
                      <w:r w:rsidRPr="00251385">
                        <w:rPr>
                          <w:lang w:val="nb-NO"/>
                        </w:rPr>
                        <w:t xml:space="preserve"> Tønsberg speidergruppe, Oseberg speidergruppe, 1. Nøtterøy Speidergruppe og Eik speidergruppe.</w:t>
                      </w:r>
                    </w:p>
                    <w:p w:rsidR="00251385" w:rsidRPr="00251385" w:rsidRDefault="00251385" w:rsidP="00251385">
                      <w:pPr>
                        <w:rPr>
                          <w:lang w:val="nb-NO"/>
                        </w:rPr>
                      </w:pPr>
                      <w:r w:rsidRPr="00251385">
                        <w:rPr>
                          <w:b/>
                          <w:lang w:val="nb-NO"/>
                        </w:rPr>
                        <w:t>Hvem kan delta</w:t>
                      </w:r>
                      <w:r w:rsidRPr="00251385">
                        <w:rPr>
                          <w:lang w:val="nb-NO"/>
                        </w:rPr>
                        <w:t>: alle speidere i tropp, rovere og ledere.</w:t>
                      </w:r>
                    </w:p>
                    <w:p w:rsidR="00251385" w:rsidRPr="00251385" w:rsidRDefault="00251385" w:rsidP="00251385">
                      <w:pPr>
                        <w:rPr>
                          <w:lang w:val="nb-NO"/>
                        </w:rPr>
                      </w:pPr>
                      <w:r w:rsidRPr="00251385">
                        <w:rPr>
                          <w:b/>
                          <w:lang w:val="nb-NO"/>
                        </w:rPr>
                        <w:t>Hvor mye koster leiren</w:t>
                      </w:r>
                      <w:r w:rsidR="003E71A3">
                        <w:rPr>
                          <w:b/>
                          <w:lang w:val="nb-NO"/>
                        </w:rPr>
                        <w:t>:</w:t>
                      </w:r>
                      <w:r w:rsidRPr="00251385">
                        <w:rPr>
                          <w:lang w:val="nb-NO"/>
                        </w:rPr>
                        <w:t xml:space="preserve"> kr. 1.700,- pr. person</w:t>
                      </w:r>
                      <w:r w:rsidR="003E71A3">
                        <w:rPr>
                          <w:lang w:val="nb-NO"/>
                        </w:rPr>
                        <w:t xml:space="preserve"> + transport (felles buss)</w:t>
                      </w:r>
                      <w:bookmarkStart w:id="1" w:name="_GoBack"/>
                      <w:bookmarkEnd w:id="1"/>
                    </w:p>
                    <w:p w:rsidR="00251385" w:rsidRPr="00251385" w:rsidRDefault="00251385" w:rsidP="00251385">
                      <w:pPr>
                        <w:rPr>
                          <w:b/>
                          <w:lang w:val="nb-NO"/>
                        </w:rPr>
                      </w:pPr>
                      <w:r w:rsidRPr="00251385">
                        <w:rPr>
                          <w:b/>
                          <w:lang w:val="nb-NO"/>
                        </w:rPr>
                        <w:t xml:space="preserve">Påmeldingsfrist med del betaling: 15.februar 2018 kr. 500,- </w:t>
                      </w:r>
                      <w:proofErr w:type="spellStart"/>
                      <w:r w:rsidRPr="00251385">
                        <w:rPr>
                          <w:b/>
                          <w:lang w:val="nb-NO"/>
                        </w:rPr>
                        <w:t>pr.person</w:t>
                      </w:r>
                      <w:proofErr w:type="spellEnd"/>
                    </w:p>
                    <w:p w:rsidR="00251385" w:rsidRPr="00251385" w:rsidRDefault="00251385" w:rsidP="00251385">
                      <w:pPr>
                        <w:rPr>
                          <w:lang w:val="nb-NO"/>
                        </w:rPr>
                      </w:pPr>
                      <w:r w:rsidRPr="00251385">
                        <w:rPr>
                          <w:lang w:val="nb-NO"/>
                        </w:rPr>
                        <w:t>Endelig påmelding og innbetaling av resten av leirkontingent: 15.mai 2018</w:t>
                      </w:r>
                    </w:p>
                    <w:p w:rsidR="00251385" w:rsidRDefault="00251385" w:rsidP="00251385">
                      <w:pPr>
                        <w:rPr>
                          <w:lang w:val="nb-NO"/>
                        </w:rPr>
                      </w:pPr>
                    </w:p>
                    <w:p w:rsidR="00251385" w:rsidRPr="00251385" w:rsidRDefault="00251385" w:rsidP="00251385">
                      <w:pPr>
                        <w:rPr>
                          <w:lang w:val="nb-NO"/>
                        </w:rPr>
                      </w:pPr>
                      <w:r w:rsidRPr="00251385">
                        <w:rPr>
                          <w:lang w:val="nb-NO"/>
                        </w:rPr>
                        <w:t>Dette blir en liten</w:t>
                      </w:r>
                      <w:r>
                        <w:rPr>
                          <w:lang w:val="nb-NO"/>
                        </w:rPr>
                        <w:t xml:space="preserve"> og </w:t>
                      </w:r>
                      <w:r w:rsidRPr="00251385">
                        <w:rPr>
                          <w:lang w:val="nb-NO"/>
                        </w:rPr>
                        <w:t>koselig leir sammen med andre grupper</w:t>
                      </w:r>
                      <w:r>
                        <w:rPr>
                          <w:lang w:val="nb-NO"/>
                        </w:rPr>
                        <w:t xml:space="preserve"> vi kjenner godt</w:t>
                      </w:r>
                      <w:r w:rsidRPr="00251385">
                        <w:rPr>
                          <w:lang w:val="nb-NO"/>
                        </w:rPr>
                        <w:t>. Vi tenker at vi skal ha</w:t>
                      </w:r>
                      <w:r>
                        <w:rPr>
                          <w:lang w:val="nb-NO"/>
                        </w:rPr>
                        <w:t xml:space="preserve"> en</w:t>
                      </w:r>
                      <w:r w:rsidRPr="00251385">
                        <w:rPr>
                          <w:lang w:val="nb-NO"/>
                        </w:rPr>
                        <w:t xml:space="preserve"> </w:t>
                      </w:r>
                      <w:r>
                        <w:rPr>
                          <w:lang w:val="nb-NO"/>
                        </w:rPr>
                        <w:t>litt</w:t>
                      </w:r>
                      <w:r w:rsidRPr="00251385">
                        <w:rPr>
                          <w:lang w:val="nb-NO"/>
                        </w:rPr>
                        <w:t xml:space="preserve"> annerledes leir</w:t>
                      </w:r>
                      <w:r>
                        <w:rPr>
                          <w:lang w:val="nb-NO"/>
                        </w:rPr>
                        <w:t xml:space="preserve"> der patruljene står i fokus</w:t>
                      </w:r>
                      <w:r w:rsidRPr="00251385">
                        <w:rPr>
                          <w:lang w:val="nb-NO"/>
                        </w:rPr>
                        <w:t>.</w:t>
                      </w:r>
                      <w:r>
                        <w:rPr>
                          <w:lang w:val="nb-NO"/>
                        </w:rPr>
                        <w:t xml:space="preserve"> Programmet vil naturlig nok ha hovedfokus på det våte element, med kano, kajakk og bading. Det blir mulighet for flåte</w:t>
                      </w:r>
                      <w:r w:rsidR="00BB574C">
                        <w:rPr>
                          <w:lang w:val="nb-NO"/>
                        </w:rPr>
                        <w:t>-</w:t>
                      </w:r>
                      <w:r>
                        <w:rPr>
                          <w:lang w:val="nb-NO"/>
                        </w:rPr>
                        <w:t>bygge konkurranse</w:t>
                      </w:r>
                      <w:r w:rsidR="00BB574C">
                        <w:rPr>
                          <w:lang w:val="nb-NO"/>
                        </w:rPr>
                        <w:t xml:space="preserve"> og mye annet </w:t>
                      </w:r>
                      <w:r w:rsidRPr="00251385">
                        <w:rPr>
                          <w:lang w:val="nb-NO"/>
                        </w:rPr>
                        <w:t>spennende</w:t>
                      </w:r>
                      <w:r w:rsidR="00BB574C">
                        <w:rPr>
                          <w:lang w:val="nb-NO"/>
                        </w:rPr>
                        <w:t xml:space="preserve"> og lærerikt.</w:t>
                      </w:r>
                    </w:p>
                    <w:p w:rsidR="00251385" w:rsidRPr="00251385" w:rsidRDefault="00251385" w:rsidP="00251385">
                      <w:pPr>
                        <w:rPr>
                          <w:lang w:val="nb-NO"/>
                        </w:rPr>
                      </w:pPr>
                    </w:p>
                    <w:p w:rsidR="00251385" w:rsidRPr="00BB574C" w:rsidRDefault="00BB574C" w:rsidP="00251385">
                      <w:pPr>
                        <w:rPr>
                          <w:b/>
                          <w:lang w:val="nb-NO"/>
                        </w:rPr>
                      </w:pPr>
                      <w:r>
                        <w:rPr>
                          <w:b/>
                          <w:lang w:val="nb-NO"/>
                        </w:rPr>
                        <w:t>Forhåndsoppgave</w:t>
                      </w:r>
                    </w:p>
                    <w:p w:rsidR="00251385" w:rsidRPr="00251385" w:rsidRDefault="00251385" w:rsidP="00251385">
                      <w:pPr>
                        <w:rPr>
                          <w:lang w:val="nb-NO"/>
                        </w:rPr>
                      </w:pPr>
                      <w:r w:rsidRPr="00251385">
                        <w:rPr>
                          <w:lang w:val="nb-NO"/>
                        </w:rPr>
                        <w:t>Oppgavene til hver patrulje blir:</w:t>
                      </w:r>
                    </w:p>
                    <w:p w:rsidR="00251385" w:rsidRPr="00251385" w:rsidRDefault="00251385" w:rsidP="00251385">
                      <w:pPr>
                        <w:numPr>
                          <w:ilvl w:val="0"/>
                          <w:numId w:val="1"/>
                        </w:numPr>
                        <w:rPr>
                          <w:lang w:val="nb-NO"/>
                        </w:rPr>
                      </w:pPr>
                      <w:r w:rsidRPr="00251385">
                        <w:rPr>
                          <w:lang w:val="nb-NO"/>
                        </w:rPr>
                        <w:t xml:space="preserve">Patruljen skal lage 2 middager sammen, før leiren. </w:t>
                      </w:r>
                      <w:r w:rsidR="00BB574C" w:rsidRPr="00251385">
                        <w:rPr>
                          <w:lang w:val="nb-NO"/>
                        </w:rPr>
                        <w:t>(Da</w:t>
                      </w:r>
                      <w:r w:rsidRPr="00251385">
                        <w:rPr>
                          <w:lang w:val="nb-NO"/>
                        </w:rPr>
                        <w:t xml:space="preserve"> gjelder ikke pølser, pizza elle taco) og oppskriften skal skrives opp og levers inn før 15.mai.</w:t>
                      </w:r>
                    </w:p>
                    <w:p w:rsidR="00251385" w:rsidRPr="00251385" w:rsidRDefault="00251385" w:rsidP="00251385">
                      <w:pPr>
                        <w:numPr>
                          <w:ilvl w:val="0"/>
                          <w:numId w:val="1"/>
                        </w:numPr>
                        <w:rPr>
                          <w:lang w:val="nb-NO"/>
                        </w:rPr>
                      </w:pPr>
                      <w:r w:rsidRPr="00251385">
                        <w:rPr>
                          <w:lang w:val="nb-NO"/>
                        </w:rPr>
                        <w:t xml:space="preserve">Patruljen skal lages 2 desserter sammen, før leiren. </w:t>
                      </w:r>
                      <w:r w:rsidR="00BB574C" w:rsidRPr="00251385">
                        <w:rPr>
                          <w:lang w:val="nb-NO"/>
                        </w:rPr>
                        <w:t>(Gele</w:t>
                      </w:r>
                      <w:r w:rsidRPr="00251385">
                        <w:rPr>
                          <w:lang w:val="nb-NO"/>
                        </w:rPr>
                        <w:t>, sjokoladepudding mm. Som er ferdig laget telles ikke) og oppskriften skal skrives opp og levers inn før 15.mai.</w:t>
                      </w:r>
                    </w:p>
                    <w:p w:rsidR="00251385" w:rsidRPr="00251385" w:rsidRDefault="00BB574C" w:rsidP="00251385">
                      <w:pPr>
                        <w:numPr>
                          <w:ilvl w:val="0"/>
                          <w:numId w:val="1"/>
                        </w:numPr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A</w:t>
                      </w:r>
                      <w:r w:rsidR="00251385" w:rsidRPr="00251385">
                        <w:rPr>
                          <w:lang w:val="nb-NO"/>
                        </w:rPr>
                        <w:t>lle skal ha laget hver sin bestikkpose, før leiren.</w:t>
                      </w:r>
                    </w:p>
                    <w:p w:rsidR="00251385" w:rsidRPr="00251385" w:rsidRDefault="00670CDB" w:rsidP="00251385">
                      <w:pPr>
                        <w:rPr>
                          <w:lang w:val="nb-NO"/>
                        </w:rPr>
                      </w:pPr>
                      <w:r>
                        <w:rPr>
                          <w:noProof/>
                          <w:lang w:val="nb-NO" w:eastAsia="nb-NO"/>
                        </w:rPr>
                        <w:drawing>
                          <wp:inline distT="0" distB="0" distL="0" distR="0" wp14:anchorId="27901CA3" wp14:editId="5EA76830">
                            <wp:extent cx="1990725" cy="1323975"/>
                            <wp:effectExtent l="0" t="0" r="9525" b="9525"/>
                            <wp:docPr id="4" name="Picture 4" descr="http://booking.speiding.no/bookingfrontend/?menuaction=bookingfrontend.uidocument_building.download&amp;id=4&amp;filter_owner_id=1&amp;click_history=93a5e725c4c0e54cb2f3ce5a34d7017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http://booking.speiding.no/bookingfrontend/?menuaction=bookingfrontend.uidocument_building.download&amp;id=4&amp;filter_owner_id=1&amp;click_history=93a5e725c4c0e54cb2f3ce5a34d7017e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0725" cy="1323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nb-NO" w:eastAsia="nb-NO"/>
                        </w:rPr>
                        <w:drawing>
                          <wp:inline distT="0" distB="0" distL="0" distR="0" wp14:anchorId="3DF9E2B3" wp14:editId="367ABB67">
                            <wp:extent cx="2057400" cy="1377315"/>
                            <wp:effectExtent l="0" t="0" r="0" b="0"/>
                            <wp:docPr id="3" name="Picture 3" descr="http://booking.speiding.no/bookingfrontend/?menuaction=bookingfrontend.uidocument_building.download&amp;id=3&amp;filter_owner_id=1&amp;click_history=ce9fb637de28e2f07e2bc9a48524734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http://booking.speiding.no/bookingfrontend/?menuaction=bookingfrontend.uidocument_building.download&amp;id=3&amp;filter_owner_id=1&amp;click_history=ce9fb637de28e2f07e2bc9a48524734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400" cy="1377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51385" w:rsidRPr="00670CDB" w:rsidRDefault="00BB574C" w:rsidP="00251385">
                      <w:pPr>
                        <w:rPr>
                          <w:b/>
                          <w:sz w:val="32"/>
                          <w:szCs w:val="32"/>
                          <w:lang w:val="nb-NO"/>
                        </w:rPr>
                      </w:pPr>
                      <w:r w:rsidRPr="00670CDB">
                        <w:rPr>
                          <w:b/>
                          <w:sz w:val="32"/>
                          <w:szCs w:val="32"/>
                          <w:lang w:val="nb-NO"/>
                        </w:rPr>
                        <w:t>Det k</w:t>
                      </w:r>
                      <w:r w:rsidR="00251385" w:rsidRPr="00670CDB">
                        <w:rPr>
                          <w:b/>
                          <w:sz w:val="32"/>
                          <w:szCs w:val="32"/>
                          <w:lang w:val="nb-NO"/>
                        </w:rPr>
                        <w:t>ommer flere detaljer etter påmelding 15.februar</w:t>
                      </w:r>
                    </w:p>
                    <w:p w:rsidR="003C1CD8" w:rsidRPr="00251385" w:rsidRDefault="003C1CD8" w:rsidP="003C1CD8">
                      <w:pPr>
                        <w:rPr>
                          <w:lang w:val="nb-N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32A0B" w:rsidSect="003C1CD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2B1FDE"/>
    <w:multiLevelType w:val="hybridMultilevel"/>
    <w:tmpl w:val="7768327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385"/>
    <w:rsid w:val="00132A0B"/>
    <w:rsid w:val="00170A54"/>
    <w:rsid w:val="00251385"/>
    <w:rsid w:val="00274DB3"/>
    <w:rsid w:val="00292497"/>
    <w:rsid w:val="00350D63"/>
    <w:rsid w:val="00354966"/>
    <w:rsid w:val="00386DE3"/>
    <w:rsid w:val="003C1CD8"/>
    <w:rsid w:val="003E71A3"/>
    <w:rsid w:val="004E6201"/>
    <w:rsid w:val="005534AA"/>
    <w:rsid w:val="00670CDB"/>
    <w:rsid w:val="006D7247"/>
    <w:rsid w:val="00764044"/>
    <w:rsid w:val="007F5771"/>
    <w:rsid w:val="00835786"/>
    <w:rsid w:val="00AA25F3"/>
    <w:rsid w:val="00AC0CB1"/>
    <w:rsid w:val="00BB574C"/>
    <w:rsid w:val="00C07C78"/>
    <w:rsid w:val="00F70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0EC2D0-6217-494B-B12F-2C9658975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1CD8"/>
    <w:pPr>
      <w:widowControl w:val="0"/>
      <w:spacing w:after="120" w:line="285" w:lineRule="auto"/>
    </w:pPr>
    <w:rPr>
      <w:rFonts w:eastAsia="Times New Roman" w:cs="Times New Roman"/>
      <w:color w:val="262626" w:themeColor="text1" w:themeTint="D9"/>
      <w:kern w:val="28"/>
      <w:sz w:val="20"/>
      <w:szCs w:val="19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C1C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3">
    <w:name w:val="Body Text 3"/>
    <w:link w:val="Brdtekst3Tegn"/>
    <w:uiPriority w:val="99"/>
    <w:semiHidden/>
    <w:unhideWhenUsed/>
    <w:rsid w:val="003C1CD8"/>
    <w:pPr>
      <w:spacing w:after="120" w:line="285" w:lineRule="auto"/>
    </w:pPr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3C1CD8"/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styleId="Plassholdertekst">
    <w:name w:val="Placeholder Text"/>
    <w:basedOn w:val="Standardskriftforavsnitt"/>
    <w:uiPriority w:val="99"/>
    <w:semiHidden/>
    <w:rsid w:val="003C1CD8"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C1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C1CD8"/>
    <w:rPr>
      <w:rFonts w:ascii="Tahoma" w:eastAsia="Times New Roman" w:hAnsi="Tahoma" w:cs="Tahoma"/>
      <w:color w:val="452E27"/>
      <w:kern w:val="28"/>
      <w:sz w:val="16"/>
      <w:szCs w:val="1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3C1CD8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</w:rPr>
  </w:style>
  <w:style w:type="character" w:styleId="Hyperkobling">
    <w:name w:val="Hyperlink"/>
    <w:basedOn w:val="Standardskriftforavsnitt"/>
    <w:uiPriority w:val="99"/>
    <w:unhideWhenUsed/>
    <w:rsid w:val="00251385"/>
    <w:rPr>
      <w:color w:val="0000FF" w:themeColor="hyperlink"/>
      <w:u w:val="single"/>
    </w:rPr>
  </w:style>
  <w:style w:type="character" w:styleId="Sterk">
    <w:name w:val="Strong"/>
    <w:basedOn w:val="Standardskriftforavsnitt"/>
    <w:uiPriority w:val="22"/>
    <w:qFormat/>
    <w:rsid w:val="00670C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no/maps/place/Tredalen+Speidersenter/@59.1012091,10.9238078,17z/data=!3m1!4b1!4m5!3m4!1s0x46441e9f7e6fae77:0x1f85f74f5a791468!8m2!3d59.1012064!4d10.9259965" TargetMode="External"/><Relationship Id="rId13" Type="http://schemas.openxmlformats.org/officeDocument/2006/relationships/image" Target="media/image40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3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google.no/maps/place/Tredalen+Speidersenter/@59.1012091,10.9238078,17z/data=!3m1!4b1!4m5!3m4!1s0x46441e9f7e6fae77:0x1f85f74f5a791468!8m2!3d59.1012064!4d10.9259965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eng\AppData\Roaming\Microsoft\Maler\Brevpapir%20(design%20med%20sol%20og%20san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884C3092-220C-4ABA-B802-F566746856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Brevpapir (design med sol og sand)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Stationery (sun and sand design)</vt:lpstr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Stationery (sun and sand design)</dc:title>
  <dc:creator>Sven Erik Gunnerød</dc:creator>
  <cp:keywords/>
  <cp:lastModifiedBy>Thomas Lien</cp:lastModifiedBy>
  <cp:revision>2</cp:revision>
  <dcterms:created xsi:type="dcterms:W3CDTF">2017-11-06T08:25:00Z</dcterms:created>
  <dcterms:modified xsi:type="dcterms:W3CDTF">2017-11-06T08:25:00Z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TC102754449990</vt:lpwstr>
  </property>
</Properties>
</file>